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1FCA3" w14:textId="383838E9" w:rsidR="00F635E4" w:rsidRDefault="00804692" w:rsidP="00804692">
      <w:r>
        <w:rPr>
          <w:noProof/>
        </w:rPr>
        <w:drawing>
          <wp:anchor distT="0" distB="0" distL="114300" distR="114300" simplePos="0" relativeHeight="251660287" behindDoc="0" locked="0" layoutInCell="1" allowOverlap="1" wp14:anchorId="4DA56125" wp14:editId="05F327BC">
            <wp:simplePos x="0" y="0"/>
            <wp:positionH relativeFrom="page">
              <wp:align>right</wp:align>
            </wp:positionH>
            <wp:positionV relativeFrom="page">
              <wp:align>top</wp:align>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3C7DEBC" wp14:editId="517987CE">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0F6C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br w:type="page"/>
      </w:r>
    </w:p>
    <w:p w14:paraId="14B34E12" w14:textId="77777777" w:rsidR="00813848" w:rsidRPr="00813848" w:rsidRDefault="00813848" w:rsidP="00813848">
      <w:pPr>
        <w:spacing w:line="247" w:lineRule="auto"/>
        <w:jc w:val="center"/>
        <w:outlineLvl w:val="0"/>
        <w:rPr>
          <w:rFonts w:eastAsia="Times New Roman"/>
          <w:b/>
          <w:bCs/>
          <w:kern w:val="36"/>
          <w:sz w:val="32"/>
          <w:szCs w:val="32"/>
        </w:rPr>
      </w:pPr>
      <w:r w:rsidRPr="00813848">
        <w:rPr>
          <w:rFonts w:eastAsia="Times New Roman"/>
          <w:b/>
          <w:bCs/>
          <w:kern w:val="36"/>
          <w:sz w:val="32"/>
          <w:szCs w:val="32"/>
        </w:rPr>
        <w:lastRenderedPageBreak/>
        <w:t>Philippians 1 Teaching Points and Bible Study Questions</w:t>
      </w:r>
    </w:p>
    <w:p w14:paraId="3DC6BECA" w14:textId="5FEA6779"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Joy in All Circumstances</w:t>
      </w:r>
    </w:p>
    <w:p w14:paraId="0C921258"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1 teaches us that joy is not dependent on our circumstances but on our relationship with Christ. Paul writes from prison, yet he exudes joy, saying, "I always pray with joy in every prayer for all of you" (Philippians 1:4). This reminds us that true joy comes from knowing Christ and trusting in His plan, regardless of our situation.</w:t>
      </w:r>
    </w:p>
    <w:p w14:paraId="5AD66DF8"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find joy in challenging situations like Paul did while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joy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gratitude help cultivate joy in all circumstances? </w:t>
      </w:r>
    </w:p>
    <w:p w14:paraId="6F459F2E"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Partnership in the Gospel</w:t>
      </w:r>
    </w:p>
    <w:p w14:paraId="5CF88A9D"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emphasizes the importance of community and partnership in spreading the Gospel. He expresses gratitude for the Philippians' partnership, stating, "because of your partnership in the gospel from the first day until now" (Philippians 1:5). This highlights the power of working together in faith to further God's kingdom.</w:t>
      </w:r>
    </w:p>
    <w:p w14:paraId="45EAA03F"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actively support others in your community to advance the Gospel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your partnership in spreading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partnership is essential for effective Gospel ministry in today's world? </w:t>
      </w:r>
    </w:p>
    <w:p w14:paraId="44E4105C"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BA0FD0"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1B98AFB5" w14:textId="77777777" w:rsidR="00813848" w:rsidRDefault="00813848" w:rsidP="00813848">
      <w:pPr>
        <w:spacing w:line="247" w:lineRule="auto"/>
        <w:rPr>
          <w:rFonts w:eastAsia="Times New Roman"/>
          <w:b/>
          <w:bCs/>
          <w:kern w:val="0"/>
          <w:sz w:val="21"/>
          <w:szCs w:val="21"/>
        </w:rPr>
      </w:pPr>
    </w:p>
    <w:p w14:paraId="55126A5A" w14:textId="75FD9060"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Confidence in God's Work</w:t>
      </w:r>
    </w:p>
    <w:p w14:paraId="3E86D3E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We can be confident that God will complete the work He has started in us. Paul assures the Philippians, "being confident of this, that He who began a good work in you will continue to perfect it until the day of Christ Jesus" (Philippians 1:6). This encourages us to trust in God's ongoing work in our lives.</w:t>
      </w:r>
    </w:p>
    <w:p w14:paraId="557B997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develop confidence in God's work in your life despite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as evidence of God's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work impact your daily decisions and actions? </w:t>
      </w:r>
    </w:p>
    <w:p w14:paraId="01BB1039"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Abounding Love and Knowledge</w:t>
      </w:r>
    </w:p>
    <w:p w14:paraId="006A11B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prays for the Philippians' love to abound more and more in knowledge and depth of insight. He writes, "And this is my prayer: that your love may abound more and more in knowledge and depth of insight" (Philippians 1:9). This teaches us that love, guided by wisdom and understanding, is essential for living a life that honors God.</w:t>
      </w:r>
    </w:p>
    <w:p w14:paraId="00360CAD"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practically increase your love and knowledge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abounding love is essential for making wise and discerning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love is guided by knowledge and insight? </w:t>
      </w:r>
    </w:p>
    <w:p w14:paraId="5A800E3D"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DE52D4"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56C7840F" w14:textId="77777777" w:rsidR="00813848" w:rsidRDefault="00813848" w:rsidP="00813848">
      <w:pPr>
        <w:spacing w:line="247" w:lineRule="auto"/>
        <w:rPr>
          <w:rFonts w:eastAsia="Times New Roman"/>
          <w:b/>
          <w:bCs/>
          <w:kern w:val="0"/>
          <w:sz w:val="21"/>
          <w:szCs w:val="21"/>
        </w:rPr>
      </w:pPr>
    </w:p>
    <w:p w14:paraId="3490EAA3" w14:textId="2C1C5A78"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Living for Christ</w:t>
      </w:r>
    </w:p>
    <w:p w14:paraId="368632DC"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Paul's declaration, "For to me, to live is Christ and to die is gain" (Philippians 1:21), challenges us to evaluate our priorities. Living for Christ means making Him the center of our lives, finding purpose and fulfillment in serving Him above all else.</w:t>
      </w:r>
    </w:p>
    <w:p w14:paraId="23D1ADB7" w14:textId="77777777" w:rsidR="00813848" w:rsidRDefault="00813848" w:rsidP="00813848">
      <w:pPr>
        <w:spacing w:line="247" w:lineRule="auto"/>
      </w:pPr>
      <w:r w:rsidRPr="00F6333B">
        <w:rPr>
          <w:rFonts w:eastAsia="Times New Roman"/>
          <w:kern w:val="0"/>
          <w:sz w:val="21"/>
          <w:szCs w:val="21"/>
        </w:rPr>
        <w:t>1. How can you prioritize living for Christ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living a life centered on Christ's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for Christ sometimes require personal sacrifice, and how can you embrace it?</w:t>
      </w:r>
    </w:p>
    <w:p w14:paraId="741727CF" w14:textId="29F47FA5"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375F1B1F"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Paul's reliance on prayer is evident as he expresses confidence that through the prayers of the Philippians and the help of the Spirit, he will be delivered. "For I know that through your prayers and the provision of the Spirit of Jesus Christ, my distress will turn out for my deliverance" (Philippians 1:19). This underscores the transformative power of prayer in our lives.</w:t>
      </w:r>
    </w:p>
    <w:p w14:paraId="56A055E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incorporate Paul's example of prayer in Philippians 1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joy and gratitude in his prayers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prayers about trusting God's work in others' lives? </w:t>
      </w:r>
    </w:p>
    <w:p w14:paraId="715EAB22"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0F3468"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272FF8FB" w14:textId="77777777" w:rsidR="00813848" w:rsidRDefault="00813848" w:rsidP="00813848">
      <w:pPr>
        <w:spacing w:line="247" w:lineRule="auto"/>
        <w:rPr>
          <w:rFonts w:eastAsia="Times New Roman"/>
          <w:b/>
          <w:bCs/>
          <w:kern w:val="0"/>
          <w:sz w:val="21"/>
          <w:szCs w:val="21"/>
        </w:rPr>
      </w:pPr>
    </w:p>
    <w:p w14:paraId="600BFFAA" w14:textId="545A4C5A"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Courage in Adversity</w:t>
      </w:r>
    </w:p>
    <w:p w14:paraId="475C15E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encourages the Philippians to stand firm in their faith, even in the face of opposition. He writes, "without being frightened in any way by those who oppose you" (Philippians 1:28). This reminds us to be courageous and steadfast, trusting in God's strength during challenging times.</w:t>
      </w:r>
    </w:p>
    <w:p w14:paraId="32C1A73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find courage in adversity by following Paul's example in Philippians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facing challenges with courage as Paul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Paul's perspective on adversity inspire you to act courageously in your own life? </w:t>
      </w:r>
    </w:p>
    <w:p w14:paraId="4A38064D"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Spirit</w:t>
      </w:r>
    </w:p>
    <w:p w14:paraId="62568958"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Unity among believers is a recurring theme in Philippians. Paul urges the church to "stand firm in one spirit, contending as one man for the faith of the gospel" (Philippians 1:27). This calls us to work together in harmony, united by our shared faith and purpose.</w:t>
      </w:r>
    </w:p>
    <w:p w14:paraId="2CDFD8DA"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actively promote unity in spirit within your community or church group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spirit is essential for effective teamwork in faith-based activities?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resolve conflicts and foster unity in your relationships? </w:t>
      </w:r>
    </w:p>
    <w:p w14:paraId="2D67B20A"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B9A927"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7E08A4D9" w14:textId="77777777" w:rsidR="00813848" w:rsidRDefault="00813848" w:rsidP="00813848">
      <w:pPr>
        <w:spacing w:line="247" w:lineRule="auto"/>
        <w:rPr>
          <w:rFonts w:eastAsia="Times New Roman"/>
          <w:b/>
          <w:bCs/>
          <w:kern w:val="0"/>
          <w:sz w:val="21"/>
          <w:szCs w:val="21"/>
        </w:rPr>
      </w:pPr>
    </w:p>
    <w:p w14:paraId="228EDB8B" w14:textId="3D9AFDD5"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Suffering for Christ</w:t>
      </w:r>
    </w:p>
    <w:p w14:paraId="5D892DC0"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acknowledges that suffering is part of the Christian journey, writing, "For it has been granted to you on behalf of Christ not only to believe in Him, but also to suffer for Him" (Philippians 1:29). This teaches us to view suffering as an opportunity to grow closer to Christ and to witness His strength in our weakness.</w:t>
      </w:r>
    </w:p>
    <w:p w14:paraId="72ACF8D0"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find joy in suffering for Christ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views suffering for Christ as a privilege?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who are suffering for their faith? </w:t>
      </w:r>
    </w:p>
    <w:p w14:paraId="70D22A23"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Salvation</w:t>
      </w:r>
    </w:p>
    <w:p w14:paraId="49A7742E"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Finally, Philippians 1 reassures us of our salvation through Christ. Paul expresses his desire to "depart and be with Christ, which is far better" (Philippians 1:23). This confidence in eternal life with Christ offers us hope and assurance, motivating us to live faithfully in anticipation of our heavenly home.</w:t>
      </w:r>
    </w:p>
    <w:p w14:paraId="3820DF1B" w14:textId="77777777" w:rsidR="00813848" w:rsidRPr="001B37DC" w:rsidRDefault="00813848" w:rsidP="00813848">
      <w:pPr>
        <w:spacing w:line="247" w:lineRule="auto"/>
        <w:rPr>
          <w:rFonts w:eastAsia="Times New Roman"/>
          <w:kern w:val="0"/>
          <w:sz w:val="21"/>
          <w:szCs w:val="21"/>
        </w:rPr>
      </w:pPr>
      <w:r w:rsidRPr="00F6333B">
        <w:rPr>
          <w:rFonts w:eastAsia="Times New Roman"/>
          <w:kern w:val="0"/>
          <w:sz w:val="21"/>
          <w:szCs w:val="21"/>
        </w:rPr>
        <w:t>1. How can Philippians 1:6 strengthen your confidence in God's ongoing work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with the assurance of salvation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Paul's confidence in Philippians 1:19-20 inspire you to trust in God's deliverance?</w:t>
      </w:r>
      <w:r w:rsidRPr="001B37DC">
        <w:br w:type="page"/>
      </w:r>
    </w:p>
    <w:p w14:paraId="601BD2D8" w14:textId="77777777" w:rsidR="00813848" w:rsidRPr="00813848" w:rsidRDefault="00813848" w:rsidP="00813848">
      <w:pPr>
        <w:spacing w:line="247" w:lineRule="auto"/>
        <w:jc w:val="center"/>
        <w:outlineLvl w:val="0"/>
        <w:rPr>
          <w:rFonts w:eastAsia="Times New Roman"/>
          <w:b/>
          <w:bCs/>
          <w:kern w:val="36"/>
          <w:sz w:val="32"/>
          <w:szCs w:val="32"/>
        </w:rPr>
      </w:pPr>
      <w:r w:rsidRPr="00813848">
        <w:rPr>
          <w:rFonts w:eastAsia="Times New Roman"/>
          <w:b/>
          <w:bCs/>
          <w:kern w:val="36"/>
          <w:sz w:val="32"/>
          <w:szCs w:val="32"/>
        </w:rPr>
        <w:t>Philippians 2 Teaching Points and Bible Study Questions</w:t>
      </w:r>
    </w:p>
    <w:p w14:paraId="26747F9D" w14:textId="2CA91C2F"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Embrace the Mindset of Christ</w:t>
      </w:r>
    </w:p>
    <w:p w14:paraId="5E506706"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2:5 encourages us to "Let this mind be in you which was also in Christ Jesus." This verse invites us to adopt the humility and selflessness of Jesus. Imagine the transformation in our daily lives if we consistently put others before ourselves, just as Christ did. By focusing on serving rather than being served, we align ourselves with His divine purpose and experience true joy.</w:t>
      </w:r>
    </w:p>
    <w:p w14:paraId="4D8D4BD6"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practically adopt Christ's humility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Christ's mindset can transform your approach to conflict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others' needs over your own, as Christ did? </w:t>
      </w:r>
    </w:p>
    <w:p w14:paraId="40A337D8"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Humility</w:t>
      </w:r>
    </w:p>
    <w:p w14:paraId="50A230E9"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2:3, we are reminded, "Do nothing out of selfish ambition or empty pride, but in humility consider others more important than yourselves." Humility is not about thinking less of ourselves, but thinking of ourselves less. When we prioritize others, we reflect the heart of Jesus and create a community that thrives on love and respect.</w:t>
      </w:r>
    </w:p>
    <w:p w14:paraId="793B338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following Christ's example in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fostering unity and cooperation within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others' needs over your own, as encouraged in Philippians 2? </w:t>
      </w:r>
    </w:p>
    <w:p w14:paraId="305C1938"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C403BF"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14289385" w14:textId="77777777" w:rsidR="00813848" w:rsidRDefault="00813848" w:rsidP="00813848">
      <w:pPr>
        <w:spacing w:line="247" w:lineRule="auto"/>
        <w:rPr>
          <w:rFonts w:eastAsia="Times New Roman"/>
          <w:b/>
          <w:bCs/>
          <w:kern w:val="0"/>
          <w:sz w:val="21"/>
          <w:szCs w:val="21"/>
        </w:rPr>
      </w:pPr>
    </w:p>
    <w:p w14:paraId="6F33EC66" w14:textId="18D08FC7"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The Joy of Unity</w:t>
      </w:r>
    </w:p>
    <w:p w14:paraId="3600EDB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Unity is a recurring theme in Philippians 2. Verse 2 urges us to "make my joy complete by being like-minded, having the same love, being united in spirit and purpose." When we work together in harmony, we not only fulfill God's desire for His people but also experience a deeper sense of joy and fulfillment in our relationships.</w:t>
      </w:r>
    </w:p>
    <w:p w14:paraId="5CACEF5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actively promote unity in your community to experience the joy Paul describes in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experiencing joy, according to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interests and foster unity in your daily life? </w:t>
      </w:r>
    </w:p>
    <w:p w14:paraId="716665E5"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Example of Christ’s Obedience</w:t>
      </w:r>
    </w:p>
    <w:p w14:paraId="005FF01E"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2:8 highlights Christ's obedience: "And being found in appearance as a man, He humbled Himself and became obedient to death—even death on a cross." Jesus' willingness to obey the Father, even to the point of death, sets the ultimate example for us. Obedience to God’s will, even when challenging, leads to eternal rewards and a closer walk with Him.</w:t>
      </w:r>
    </w:p>
    <w:p w14:paraId="7B8B4DFE"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Christ's humility and obedience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obedience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selflessness and service in your community, following Christ's example? </w:t>
      </w:r>
    </w:p>
    <w:p w14:paraId="46F17B84"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684102"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6AC87B07" w14:textId="77777777" w:rsidR="00813848" w:rsidRDefault="00813848" w:rsidP="00813848">
      <w:pPr>
        <w:spacing w:line="247" w:lineRule="auto"/>
        <w:rPr>
          <w:rFonts w:eastAsia="Times New Roman"/>
          <w:b/>
          <w:bCs/>
          <w:kern w:val="0"/>
          <w:sz w:val="21"/>
          <w:szCs w:val="21"/>
        </w:rPr>
      </w:pPr>
    </w:p>
    <w:p w14:paraId="2A3BF1BA" w14:textId="2D9290C4"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Shine as Lights in the World</w:t>
      </w:r>
    </w:p>
    <w:p w14:paraId="58B53660"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Verse 15 calls us to "shine as lights in the world." In a world often filled with darkness, our actions and attitudes can illuminate the path to Christ for others. By living out our faith authentically, we become beacons of hope and truth, drawing others to the love of God.</w:t>
      </w:r>
    </w:p>
    <w:p w14:paraId="42D8B591" w14:textId="77777777" w:rsidR="00813848" w:rsidRDefault="00813848" w:rsidP="00813848">
      <w:pPr>
        <w:spacing w:line="247" w:lineRule="auto"/>
      </w:pPr>
      <w:r w:rsidRPr="00F6333B">
        <w:rPr>
          <w:rFonts w:eastAsia="Times New Roman"/>
          <w:kern w:val="0"/>
          <w:sz w:val="21"/>
          <w:szCs w:val="21"/>
        </w:rPr>
        <w:t>1. How can you practically shine as a light 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shining as lights in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avoid grumbling and disputing in your daily interactions?</w:t>
      </w:r>
    </w:p>
    <w:p w14:paraId="379ED5B7" w14:textId="267DCAC5"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Work Out Your Salvation</w:t>
      </w:r>
    </w:p>
    <w:p w14:paraId="6379984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2:12 encourages us to "work out your own salvation with fear and trembling." This doesn't mean earning our salvation, but rather living it out with reverence and awe. It's about actively pursuing a life that reflects our faith, knowing that God is at work within us to fulfill His good purpose.</w:t>
      </w:r>
    </w:p>
    <w:p w14:paraId="4AD3007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actively "work out your salvation" in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obedience in the process of working out your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purpose for your life? </w:t>
      </w:r>
    </w:p>
    <w:p w14:paraId="1DF0D4CF"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D6204D"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345BD300" w14:textId="77777777" w:rsidR="00813848" w:rsidRDefault="00813848" w:rsidP="00813848">
      <w:pPr>
        <w:spacing w:line="247" w:lineRule="auto"/>
        <w:rPr>
          <w:rFonts w:eastAsia="Times New Roman"/>
          <w:b/>
          <w:bCs/>
          <w:kern w:val="0"/>
          <w:sz w:val="21"/>
          <w:szCs w:val="21"/>
        </w:rPr>
      </w:pPr>
    </w:p>
    <w:p w14:paraId="1BC5523C" w14:textId="1BA21712"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God’s Work in Us</w:t>
      </w:r>
    </w:p>
    <w:p w14:paraId="7BF09771"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Verse 13 reassures us, "For it is God who works in you to will and to act on behalf of His good purpose." We are not alone in our journey. God Himself empowers us to live according to His will. This divine partnership means that our efforts are supported by His strength, making the impossible possible.</w:t>
      </w:r>
    </w:p>
    <w:p w14:paraId="57EECD79"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actively participate in God's work within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works in us to will and to act according to His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work in you? </w:t>
      </w:r>
    </w:p>
    <w:p w14:paraId="7F4D8BDF"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w:t>
      </w:r>
    </w:p>
    <w:p w14:paraId="5CFBDFF3"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2:18 reminds us to "be glad and rejoice with me." Joy is a recurring theme in Philippians, and it’s a powerful reminder that our circumstances do not dictate our joy. By focusing on Christ and His promises, we can maintain a joyful spirit regardless of life's challenges.</w:t>
      </w:r>
    </w:p>
    <w:p w14:paraId="45CB438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find joy in serving others as described in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despite challenges mentioned in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joyful attitude in daily life? </w:t>
      </w:r>
    </w:p>
    <w:p w14:paraId="275E52C7"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2F6787"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302446B6" w14:textId="77777777" w:rsidR="00813848" w:rsidRDefault="00813848" w:rsidP="00813848">
      <w:pPr>
        <w:spacing w:line="247" w:lineRule="auto"/>
        <w:rPr>
          <w:rFonts w:eastAsia="Times New Roman"/>
          <w:b/>
          <w:bCs/>
          <w:kern w:val="0"/>
          <w:sz w:val="21"/>
          <w:szCs w:val="21"/>
        </w:rPr>
      </w:pPr>
    </w:p>
    <w:p w14:paraId="21EA21C8" w14:textId="4CA34F41"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The Value of Sacrificial Service</w:t>
      </w:r>
    </w:p>
    <w:p w14:paraId="2E1EAEAE"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speaks of being "poured out like a drink offering" in verse 17. This imagery of sacrificial service highlights the beauty of giving ourselves fully to God’s work. When we serve others selflessly, we reflect Christ’s love and make a lasting impact on the world around us.</w:t>
      </w:r>
    </w:p>
    <w:p w14:paraId="6A200573"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incorporate sacrificial service into your daily routine to benefit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sacrificial service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embrace the value of sacrificial service in their lives? </w:t>
      </w:r>
    </w:p>
    <w:p w14:paraId="697E0E7A"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Exaltation</w:t>
      </w:r>
    </w:p>
    <w:p w14:paraId="23FE484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Finally, Philippians 2:9-11 assures us of Christ’s exaltation: "Therefore God exalted Him to the highest place and gave Him the name above all names." Just as Christ was exalted after His humility and obedience, we too are promised eternal glory when we follow His example. This promise fuels our hope and encourages us to persevere in faith.</w:t>
      </w:r>
    </w:p>
    <w:p w14:paraId="6D2752C2" w14:textId="77777777" w:rsidR="00813848" w:rsidRPr="001B37DC"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humility in your life to experience the promise of exaltation mentioned in Philippians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exaltation, and how can this shape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others' needs, trusting in the promise of future exaltation?</w:t>
      </w:r>
      <w:r w:rsidRPr="001B37DC">
        <w:br w:type="page"/>
      </w:r>
    </w:p>
    <w:p w14:paraId="189ED88F" w14:textId="77777777" w:rsidR="00813848" w:rsidRPr="00813848" w:rsidRDefault="00813848" w:rsidP="00813848">
      <w:pPr>
        <w:spacing w:line="247" w:lineRule="auto"/>
        <w:jc w:val="center"/>
        <w:outlineLvl w:val="0"/>
        <w:rPr>
          <w:rFonts w:eastAsia="Times New Roman"/>
          <w:b/>
          <w:bCs/>
          <w:kern w:val="36"/>
          <w:sz w:val="32"/>
          <w:szCs w:val="32"/>
        </w:rPr>
      </w:pPr>
      <w:r w:rsidRPr="00813848">
        <w:rPr>
          <w:rFonts w:eastAsia="Times New Roman"/>
          <w:b/>
          <w:bCs/>
          <w:kern w:val="36"/>
          <w:sz w:val="32"/>
          <w:szCs w:val="32"/>
        </w:rPr>
        <w:t>Philippians 3 Teaching Points and Bible Study Questions</w:t>
      </w:r>
    </w:p>
    <w:p w14:paraId="20E6B7FF" w14:textId="7AB97347"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The Value of Knowing Christ</w:t>
      </w:r>
    </w:p>
    <w:p w14:paraId="4E2D8781"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3:8, Paul declares, "I consider everything a loss compared to the surpassing greatness of knowing Christ Jesus my Lord." This verse reminds us that all worldly achievements and possessions pale in comparison to the profound joy and fulfillment found in a relationship with Jesus. Prioritizing our spiritual journey over material gains can lead to a more meaningful and purpose-driven life.</w:t>
      </w:r>
    </w:p>
    <w:p w14:paraId="43B43FD9"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knowing Christ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valuing Christ above all else?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knowing Christ surpass all other achievements in your life? </w:t>
      </w:r>
    </w:p>
    <w:p w14:paraId="75023574"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Through Faith</w:t>
      </w:r>
    </w:p>
    <w:p w14:paraId="70C9AA3C"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emphasizes in Philippians 3:9 that righteousness comes "through faith in Christ—the righteousness from God on the basis of faith." This lesson teaches us that our standing before God is not based on our own efforts or merits but on our faith in Jesus. Embracing this truth can free us from the burden of trying to earn God's favor and allow us to rest in His grace.</w:t>
      </w:r>
    </w:p>
    <w:p w14:paraId="0394ACD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the concept of righteousness through faith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faith-based righteousness is emphasized over works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understanding of righteousness through faith in your life? </w:t>
      </w:r>
    </w:p>
    <w:p w14:paraId="0832A251"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F01B23"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4BF86CEC" w14:textId="77777777" w:rsidR="00813848" w:rsidRDefault="00813848" w:rsidP="00813848">
      <w:pPr>
        <w:spacing w:line="247" w:lineRule="auto"/>
        <w:rPr>
          <w:rFonts w:eastAsia="Times New Roman"/>
          <w:b/>
          <w:bCs/>
          <w:kern w:val="0"/>
          <w:sz w:val="21"/>
          <w:szCs w:val="21"/>
        </w:rPr>
      </w:pPr>
    </w:p>
    <w:p w14:paraId="79B6B2DA" w14:textId="494DE289"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Pressing On Toward the Goal</w:t>
      </w:r>
    </w:p>
    <w:p w14:paraId="70F848B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3:13-14, Paul encourages us to "forget what is behind and strain toward what is ahead." This powerful imagery of pressing on toward the goal reminds us to focus on our spiritual journey and the eternal prize that awaits us. By letting go of past mistakes and distractions, we can move forward with renewed determination and hope.</w:t>
      </w:r>
    </w:p>
    <w:p w14:paraId="000B31BD"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Paul's determination to press on toward your personal goals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focusing on spiritual growth over worldly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forward-looking mindset help in overcoming past failures or setbacks? </w:t>
      </w:r>
    </w:p>
    <w:p w14:paraId="487FC041"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Resurrection</w:t>
      </w:r>
    </w:p>
    <w:p w14:paraId="67FF57FA"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3:10 speaks of the desire "to know Christ and the power of His resurrection." This lesson highlights the transformative power of Christ's resurrection, which not only assures us of eternal life but also empowers us to live victoriously in the present. Embracing this power can inspire us to overcome challenges and live boldly for Christ.</w:t>
      </w:r>
    </w:p>
    <w:p w14:paraId="49DEFB8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experiencing the power of resurrection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power of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resurrection power motivate you to pursue spiritual growth and transformation? </w:t>
      </w:r>
    </w:p>
    <w:p w14:paraId="46AAB3CA"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818BB"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47AEBC5B" w14:textId="77777777" w:rsidR="00813848" w:rsidRDefault="00813848" w:rsidP="00813848">
      <w:pPr>
        <w:spacing w:line="247" w:lineRule="auto"/>
        <w:rPr>
          <w:rFonts w:eastAsia="Times New Roman"/>
          <w:b/>
          <w:bCs/>
          <w:kern w:val="0"/>
          <w:sz w:val="21"/>
          <w:szCs w:val="21"/>
        </w:rPr>
      </w:pPr>
    </w:p>
    <w:p w14:paraId="0A64E8A7" w14:textId="5EE9BAC3"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The Fellowship of Suffering</w:t>
      </w:r>
    </w:p>
    <w:p w14:paraId="5C3E0A6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shares in Philippians 3:10 his longing to "participate in His sufferings." While suffering is not something we naturally seek, this lesson teaches us that sharing in Christ's sufferings can deepen our relationship with Him and refine our character. It is through trials that we often experience God's presence and strength most profoundly.</w:t>
      </w:r>
    </w:p>
    <w:p w14:paraId="55749B5B" w14:textId="77777777" w:rsidR="00813848" w:rsidRDefault="00813848" w:rsidP="00813848">
      <w:pPr>
        <w:spacing w:line="247" w:lineRule="auto"/>
      </w:pPr>
      <w:r w:rsidRPr="00F6333B">
        <w:rPr>
          <w:rFonts w:eastAsia="Times New Roman"/>
          <w:kern w:val="0"/>
          <w:sz w:val="21"/>
          <w:szCs w:val="21"/>
        </w:rPr>
        <w:t>1. How can embracing suffering deepen your relationship with Christ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in Christ's sufferings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find joy in suffering for your faith?</w:t>
      </w:r>
    </w:p>
    <w:p w14:paraId="3EF60CE6" w14:textId="22DB6313"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0059A4A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3:12 reminds us that we have not yet "obtained all this" or "arrived at our goal." This lesson encourages humility, acknowledging that we are all works in progress. Recognizing our need for growth keeps us dependent on God's guidance and open to His transformative work in our lives.</w:t>
      </w:r>
    </w:p>
    <w:p w14:paraId="0A0D7C7F"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as Paul exemplifies in Philippians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according to Philippians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humility over personal achievements, as discussed in Philippians 3? </w:t>
      </w:r>
    </w:p>
    <w:p w14:paraId="35B1AE0C"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FFADD7"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19942E5A" w14:textId="77777777" w:rsidR="00813848" w:rsidRDefault="00813848" w:rsidP="00813848">
      <w:pPr>
        <w:spacing w:line="247" w:lineRule="auto"/>
        <w:rPr>
          <w:rFonts w:eastAsia="Times New Roman"/>
          <w:b/>
          <w:bCs/>
          <w:kern w:val="0"/>
          <w:sz w:val="21"/>
          <w:szCs w:val="21"/>
        </w:rPr>
      </w:pPr>
    </w:p>
    <w:p w14:paraId="426DDCF8" w14:textId="65BCDDC1"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Citizenship in Heaven</w:t>
      </w:r>
    </w:p>
    <w:p w14:paraId="0BC2ED3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3:20, Paul declares, "Our citizenship is in heaven." This profound truth shifts our perspective from earthly concerns to eternal realities. Understanding our heavenly citizenship can influence our priorities, values, and decisions, encouraging us to live with an eternal mindset and invest in what truly matters.</w:t>
      </w:r>
    </w:p>
    <w:p w14:paraId="50139E2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prioritize heavenly citizenship in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make to reflect your heavenly citizenship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focusing on heavenly citizenship impacts your perspective on earthly challenges? </w:t>
      </w:r>
    </w:p>
    <w:p w14:paraId="1BA69D47"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Imitating Godly Examples</w:t>
      </w:r>
    </w:p>
    <w:p w14:paraId="61EC6A3C"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Paul urges the Philippians in 3:17 to "join together in following my example." This lesson underscores the importance of surrounding ourselves with godly influences and mentors who can guide us in our spiritual journey. By learning from those who faithfully follow Christ, we can grow in wisdom and maturity.</w:t>
      </w:r>
    </w:p>
    <w:p w14:paraId="45B4578A"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identify and follow godly examples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imitating godly examples?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godly example for others? </w:t>
      </w:r>
    </w:p>
    <w:p w14:paraId="2369BEA4"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F92F83"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1F293ECB" w14:textId="77777777" w:rsidR="00813848" w:rsidRDefault="00813848" w:rsidP="00813848">
      <w:pPr>
        <w:spacing w:line="247" w:lineRule="auto"/>
        <w:rPr>
          <w:rFonts w:eastAsia="Times New Roman"/>
          <w:b/>
          <w:bCs/>
          <w:kern w:val="0"/>
          <w:sz w:val="21"/>
          <w:szCs w:val="21"/>
        </w:rPr>
      </w:pPr>
    </w:p>
    <w:p w14:paraId="328F1782" w14:textId="63A07EB1"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Guarding Against Distractions</w:t>
      </w:r>
    </w:p>
    <w:p w14:paraId="3685AFE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3:18-19 warns of those who "live as enemies of the cross of Christ." This lesson serves as a reminder to be vigilant against influences that can lead us astray. By staying rooted in Scripture and prayer, we can guard our hearts and minds against distractions that hinder our spiritual growth.</w:t>
      </w:r>
    </w:p>
    <w:p w14:paraId="41BA8E1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identify and minimize distractions that hinder your spiritual growth and focus on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pressing on toward the goal despite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guard against distractions in your faith journey? </w:t>
      </w:r>
    </w:p>
    <w:p w14:paraId="2CEA8371"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Anticipation</w:t>
      </w:r>
    </w:p>
    <w:p w14:paraId="3BC15387"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Finally, Philippians 3:21 speaks of the transformation that awaits us when Christ returns. This lesson fills us with hope and joy as we anticipate the day when we will be made like Him. Keeping our eyes on this glorious future can inspire us to live faithfully and joyfully in the present, knowing that our ultimate reward is secure.</w:t>
      </w:r>
    </w:p>
    <w:p w14:paraId="02AE34D8" w14:textId="77777777" w:rsidR="00813848" w:rsidRPr="001B37DC" w:rsidRDefault="00813848" w:rsidP="00813848">
      <w:pPr>
        <w:spacing w:line="247" w:lineRule="auto"/>
        <w:rPr>
          <w:rFonts w:eastAsia="Times New Roman"/>
          <w:kern w:val="0"/>
          <w:sz w:val="21"/>
          <w:szCs w:val="21"/>
        </w:rPr>
      </w:pPr>
      <w:r w:rsidRPr="00F6333B">
        <w:rPr>
          <w:rFonts w:eastAsia="Times New Roman"/>
          <w:kern w:val="0"/>
          <w:sz w:val="21"/>
          <w:szCs w:val="21"/>
        </w:rPr>
        <w:t>1. How can anticipating future joy in Christ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the joy of eternal life with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Christ's return bring joy, and how can you share this with others?</w:t>
      </w:r>
      <w:r w:rsidRPr="001B37DC">
        <w:br w:type="page"/>
      </w:r>
    </w:p>
    <w:p w14:paraId="702DEAED" w14:textId="77777777" w:rsidR="00813848" w:rsidRPr="00813848" w:rsidRDefault="00813848" w:rsidP="00813848">
      <w:pPr>
        <w:spacing w:line="247" w:lineRule="auto"/>
        <w:jc w:val="center"/>
        <w:outlineLvl w:val="0"/>
        <w:rPr>
          <w:rFonts w:eastAsia="Times New Roman"/>
          <w:b/>
          <w:bCs/>
          <w:kern w:val="36"/>
          <w:sz w:val="32"/>
          <w:szCs w:val="32"/>
        </w:rPr>
      </w:pPr>
      <w:r w:rsidRPr="00813848">
        <w:rPr>
          <w:rFonts w:eastAsia="Times New Roman"/>
          <w:b/>
          <w:bCs/>
          <w:kern w:val="36"/>
          <w:sz w:val="32"/>
          <w:szCs w:val="32"/>
        </w:rPr>
        <w:t>Philippians 4 Teaching Points and Bible Study Questions</w:t>
      </w:r>
    </w:p>
    <w:p w14:paraId="2C9A899A" w14:textId="0C5ABA35"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Rejoice Always</w:t>
      </w:r>
    </w:p>
    <w:p w14:paraId="3F9D9AF5"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4:4 encourages us to "Rejoice in the Lord always. I will say it again: Rejoice!" This isn't just a suggestion; it's a call to live joyfully regardless of circumstances. Joy is a fruit of the Spirit and a testament to our faith. When we choose to rejoice, we reflect the light of Christ to those around us, showing that our hope is not in worldly things but in the eternal promises of God.</w:t>
      </w:r>
    </w:p>
    <w:p w14:paraId="1C4E83D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practice rejoicing in difficult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as important for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habit of rejoicing always? </w:t>
      </w:r>
    </w:p>
    <w:p w14:paraId="0B23C877"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Gentle and Gracious</w:t>
      </w:r>
    </w:p>
    <w:p w14:paraId="76CE210B"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4:5, Paul writes, "Let your gentleness be apparent to all. The Lord is near." Gentleness is a powerful witness in a world often marked by harshness and conflict. By embodying gentleness, we demonstrate the love and patience of Christ, inviting others to experience His peace and grace through our actions and words.</w:t>
      </w:r>
    </w:p>
    <w:p w14:paraId="5CD69C7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practice gentleness in your daily interactions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gracious can impact your relationships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with grace in challenging situations? </w:t>
      </w:r>
    </w:p>
    <w:p w14:paraId="74862D03"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5AB08E"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683AA60F" w14:textId="77777777" w:rsidR="00813848" w:rsidRDefault="00813848" w:rsidP="00813848">
      <w:pPr>
        <w:spacing w:line="247" w:lineRule="auto"/>
        <w:rPr>
          <w:rFonts w:eastAsia="Times New Roman"/>
          <w:b/>
          <w:bCs/>
          <w:kern w:val="0"/>
          <w:sz w:val="21"/>
          <w:szCs w:val="21"/>
        </w:rPr>
      </w:pPr>
    </w:p>
    <w:p w14:paraId="303CF8EA" w14:textId="5433F494"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Do Not Be Anxious</w:t>
      </w:r>
    </w:p>
    <w:p w14:paraId="2E25FCA1"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4:6 offers a profound antidote to anxiety: "Be anxious for nothing, but in everything, by prayer and petition, with thanksgiving, present your requests to God." This verse reminds us to turn our worries into prayers. By trusting God with our concerns, we acknowledge His sovereignty and open our hearts to His peace, which surpasses all understanding.</w:t>
      </w:r>
    </w:p>
    <w:p w14:paraId="02597B3E"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Philippians 4:6-7 to reduce anxiety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and thanksgiving are emphasized as solutions to anxiety in Philippians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the peace of God mentioned in Philippians 4:7? </w:t>
      </w:r>
    </w:p>
    <w:p w14:paraId="3DD9A954"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Peace of God</w:t>
      </w:r>
    </w:p>
    <w:p w14:paraId="6241D10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The promise in Philippians 4:7 is one of divine peace: "And the peace of God, which surpasses all understanding, will guard your hearts and your minds in Christ Jesus." This peace is not dependent on external circumstances but is a gift from God that protects our hearts and minds. It is a peace that reassures us of His presence and faithfulness.</w:t>
      </w:r>
    </w:p>
    <w:p w14:paraId="11FC343D"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incorporate prayer and gratitude to experience God's peace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positive thoughts helps in embracing God's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guard your heart and mind with God's peace? </w:t>
      </w:r>
    </w:p>
    <w:p w14:paraId="2BE11CAA"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A783F0"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1C860ED3" w14:textId="77777777" w:rsidR="00813848" w:rsidRDefault="00813848" w:rsidP="00813848">
      <w:pPr>
        <w:spacing w:line="247" w:lineRule="auto"/>
        <w:rPr>
          <w:rFonts w:eastAsia="Times New Roman"/>
          <w:b/>
          <w:bCs/>
          <w:kern w:val="0"/>
          <w:sz w:val="21"/>
          <w:szCs w:val="21"/>
        </w:rPr>
      </w:pPr>
    </w:p>
    <w:p w14:paraId="136CBAF7" w14:textId="027D5081"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Focus on the Positive</w:t>
      </w:r>
    </w:p>
    <w:p w14:paraId="4D4D4F0D"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4:8 encourages us to dwell on what is true, noble, right, pure, lovely, admirable, excellent, and praiseworthy. By focusing on these things, we align our thoughts with God's truth and cultivate a mindset that honors Him. This positive focus transforms our perspective and influences our actions, leading to a life that glorifies God.</w:t>
      </w:r>
    </w:p>
    <w:p w14:paraId="309F534C" w14:textId="77777777" w:rsidR="00813848" w:rsidRDefault="00813848" w:rsidP="00813848">
      <w:pPr>
        <w:spacing w:line="247" w:lineRule="auto"/>
      </w:pPr>
      <w:r w:rsidRPr="00F6333B">
        <w:rPr>
          <w:rFonts w:eastAsia="Times New Roman"/>
          <w:kern w:val="0"/>
          <w:sz w:val="21"/>
          <w:szCs w:val="21"/>
        </w:rPr>
        <w:t>1. How can you apply Philippians 4:8 to focus on positive thoughts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practice gratitude as encouraged in Philippians 4:6-7?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focusing on the positive, as Paul suggests, impacts your overall well-being?</w:t>
      </w:r>
    </w:p>
    <w:p w14:paraId="578E6BF5" w14:textId="2C1B5BD9"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What You Have Learned</w:t>
      </w:r>
    </w:p>
    <w:p w14:paraId="0DD08174"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In Philippians 4:9, Paul urges, "Whatever you have learned or received or heard from me, or seen in me—put it into practice. And the God of peace will be with you." It's not enough to simply know the truth; we must live it out. By applying biblical principles in our daily lives, we experience God's peace and become effective witnesses for Christ.</w:t>
      </w:r>
    </w:p>
    <w:p w14:paraId="130304C1"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Philippians 4:9 to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practicing the teachings in Philippians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practicing learned principles from Philippians 4 leads to peace? </w:t>
      </w:r>
    </w:p>
    <w:p w14:paraId="457C0B68"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F7CA1C"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45A097E0" w14:textId="77777777" w:rsidR="00813848" w:rsidRDefault="00813848" w:rsidP="00813848">
      <w:pPr>
        <w:spacing w:line="247" w:lineRule="auto"/>
        <w:rPr>
          <w:rFonts w:eastAsia="Times New Roman"/>
          <w:b/>
          <w:bCs/>
          <w:kern w:val="0"/>
          <w:sz w:val="21"/>
          <w:szCs w:val="21"/>
        </w:rPr>
      </w:pPr>
    </w:p>
    <w:p w14:paraId="75DA09C5" w14:textId="0E113811"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Find Contentment in Every Situation</w:t>
      </w:r>
    </w:p>
    <w:p w14:paraId="48B5CA78"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4:11-12 teaches us about contentment: "I have learned to be content regardless of my circumstances." Contentment is a learned skill, rooted in trust in God's provision. Whether in abundance or need, we can find satisfaction in Christ, knowing that He is sufficient for all our needs.</w:t>
      </w:r>
    </w:p>
    <w:p w14:paraId="012539D6"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practice contentment in your daily life despite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essential for personal peace and happiness?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gratitude and contentment in your current situation? </w:t>
      </w:r>
    </w:p>
    <w:p w14:paraId="0C286ADC"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Draw Strength from Christ</w:t>
      </w:r>
    </w:p>
    <w:p w14:paraId="05984288"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4:13 is a powerful reminder of our source of strength: "I can do all things through Christ who gives me strength." This verse encourages us to rely on Christ's power rather than our own. With His strength, we can face any challenge and fulfill the purposes He has for us.</w:t>
      </w:r>
    </w:p>
    <w:p w14:paraId="3D3D1AC2"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Philippians 4:13 to overcome a current challenge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more on Christ's strength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drawing strength from Christ is essential for facing life's uncertainties? </w:t>
      </w:r>
    </w:p>
    <w:p w14:paraId="444E27AB" w14:textId="77777777" w:rsidR="00813848" w:rsidRDefault="00813848" w:rsidP="0081384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B6D526" w14:textId="77777777" w:rsidR="00813848" w:rsidRDefault="00813848">
      <w:pPr>
        <w:spacing w:after="0" w:line="240" w:lineRule="auto"/>
        <w:rPr>
          <w:rFonts w:eastAsia="Times New Roman"/>
          <w:b/>
          <w:bCs/>
          <w:kern w:val="0"/>
          <w:sz w:val="21"/>
          <w:szCs w:val="21"/>
        </w:rPr>
      </w:pPr>
      <w:r>
        <w:rPr>
          <w:rFonts w:eastAsia="Times New Roman"/>
          <w:b/>
          <w:bCs/>
          <w:kern w:val="0"/>
          <w:sz w:val="21"/>
          <w:szCs w:val="21"/>
        </w:rPr>
        <w:br w:type="page"/>
      </w:r>
    </w:p>
    <w:p w14:paraId="42BAC805" w14:textId="77777777" w:rsidR="00813848" w:rsidRDefault="00813848" w:rsidP="00813848">
      <w:pPr>
        <w:spacing w:line="247" w:lineRule="auto"/>
        <w:rPr>
          <w:rFonts w:eastAsia="Times New Roman"/>
          <w:b/>
          <w:bCs/>
          <w:kern w:val="0"/>
          <w:sz w:val="21"/>
          <w:szCs w:val="21"/>
        </w:rPr>
      </w:pPr>
    </w:p>
    <w:p w14:paraId="6C386146" w14:textId="161BC755" w:rsidR="00813848" w:rsidRPr="00F6333B" w:rsidRDefault="00813848" w:rsidP="00813848">
      <w:pPr>
        <w:spacing w:line="247" w:lineRule="auto"/>
        <w:rPr>
          <w:rFonts w:eastAsia="Times New Roman"/>
          <w:kern w:val="0"/>
          <w:sz w:val="21"/>
          <w:szCs w:val="21"/>
        </w:rPr>
      </w:pPr>
      <w:r w:rsidRPr="00F6333B">
        <w:rPr>
          <w:rFonts w:eastAsia="Times New Roman"/>
          <w:b/>
          <w:bCs/>
          <w:kern w:val="0"/>
          <w:sz w:val="21"/>
          <w:szCs w:val="21"/>
        </w:rPr>
        <w:t>Trust in God's Provision</w:t>
      </w:r>
    </w:p>
    <w:p w14:paraId="49F8A607"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Philippians 4:19 assures us, "And my God will supply all your needs according to His glorious riches in Christ Jesus." This promise invites us to trust in God's provision, knowing that He is aware of our needs and is faithful to provide. Our confidence in His provision frees us from worry and allows us to focus on serving Him.</w:t>
      </w:r>
    </w:p>
    <w:p w14:paraId="63062E16"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1. How can you apply Philippians 4:19 to trust God in your current financial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provision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provision can change your perspective on daily challenges? </w:t>
      </w:r>
    </w:p>
    <w:p w14:paraId="7F22F022" w14:textId="77777777" w:rsidR="00813848" w:rsidRPr="00F6333B" w:rsidRDefault="00813848" w:rsidP="0081384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Give Glory to God</w:t>
      </w:r>
    </w:p>
    <w:p w14:paraId="7A634900" w14:textId="77777777" w:rsidR="00813848" w:rsidRPr="00F6333B" w:rsidRDefault="00813848" w:rsidP="00813848">
      <w:pPr>
        <w:spacing w:line="247" w:lineRule="auto"/>
        <w:rPr>
          <w:rFonts w:eastAsia="Times New Roman"/>
          <w:kern w:val="0"/>
          <w:sz w:val="21"/>
          <w:szCs w:val="21"/>
        </w:rPr>
      </w:pPr>
      <w:r w:rsidRPr="00F6333B">
        <w:rPr>
          <w:rFonts w:eastAsia="Times New Roman"/>
          <w:kern w:val="0"/>
          <w:sz w:val="21"/>
          <w:szCs w:val="21"/>
        </w:rPr>
        <w:t>Finally, Philippians 4:20 reminds us to give glory to God: "To our God and Father be glory forever and ever. Amen." Our lives are meant to reflect His glory. By living in a way that honors Him, we fulfill our ultimate purpose and point others to the hope and salvation found in Jesus Christ.</w:t>
      </w:r>
    </w:p>
    <w:p w14:paraId="54DFAB9F" w14:textId="4DF4808E" w:rsidR="00F6333B" w:rsidRPr="001B37DC" w:rsidRDefault="00813848" w:rsidP="00813848">
      <w:pPr>
        <w:spacing w:line="247" w:lineRule="auto"/>
        <w:rPr>
          <w:rFonts w:eastAsia="Times New Roman"/>
          <w:kern w:val="0"/>
          <w:sz w:val="21"/>
          <w:szCs w:val="21"/>
        </w:rPr>
      </w:pPr>
      <w:r w:rsidRPr="00F6333B">
        <w:rPr>
          <w:rFonts w:eastAsia="Times New Roman"/>
          <w:kern w:val="0"/>
          <w:sz w:val="21"/>
          <w:szCs w:val="21"/>
        </w:rPr>
        <w:t>1. How can you incorporate gratitude into daily life to give glory to God consistently?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focus on God's strength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giving glory to God impacts your personal peace and contentment?</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1125" w14:textId="77777777" w:rsidR="00E9553E" w:rsidRDefault="00E9553E" w:rsidP="00993188">
      <w:pPr>
        <w:spacing w:after="0" w:line="240" w:lineRule="auto"/>
      </w:pPr>
      <w:r>
        <w:separator/>
      </w:r>
    </w:p>
  </w:endnote>
  <w:endnote w:type="continuationSeparator" w:id="0">
    <w:p w14:paraId="38920849" w14:textId="77777777" w:rsidR="00E9553E" w:rsidRDefault="00E9553E"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926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A24C0D9"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F07196D"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A993" w14:textId="77777777" w:rsidR="007F1F09" w:rsidRPr="007F1F09" w:rsidRDefault="007F1F09" w:rsidP="00506EB5">
    <w:pPr>
      <w:pStyle w:val="Footer"/>
      <w:framePr w:wrap="none" w:vAnchor="text" w:hAnchor="margin" w:xAlign="center" w:y="1"/>
      <w:rPr>
        <w:rStyle w:val="PageNumber"/>
        <w:sz w:val="11"/>
        <w:szCs w:val="11"/>
      </w:rPr>
    </w:pPr>
  </w:p>
  <w:p w14:paraId="622D46C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00A94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E84413D" wp14:editId="32C7B51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7A73BE" wp14:editId="1EB711B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B5EC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7CF9"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7CE389E"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7B46" w14:textId="77777777" w:rsidR="00E9553E" w:rsidRDefault="00E9553E" w:rsidP="00993188">
      <w:pPr>
        <w:spacing w:after="0" w:line="240" w:lineRule="auto"/>
      </w:pPr>
      <w:r>
        <w:separator/>
      </w:r>
    </w:p>
  </w:footnote>
  <w:footnote w:type="continuationSeparator" w:id="0">
    <w:p w14:paraId="32B0476D" w14:textId="77777777" w:rsidR="00E9553E" w:rsidRDefault="00E9553E"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48"/>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3D00A6"/>
    <w:rsid w:val="00406D46"/>
    <w:rsid w:val="004F7C83"/>
    <w:rsid w:val="005218D9"/>
    <w:rsid w:val="00590404"/>
    <w:rsid w:val="005C237B"/>
    <w:rsid w:val="00661B7E"/>
    <w:rsid w:val="00673F01"/>
    <w:rsid w:val="006762E8"/>
    <w:rsid w:val="00687503"/>
    <w:rsid w:val="00692F03"/>
    <w:rsid w:val="00741D82"/>
    <w:rsid w:val="00762403"/>
    <w:rsid w:val="0078350E"/>
    <w:rsid w:val="00793C4A"/>
    <w:rsid w:val="0079615C"/>
    <w:rsid w:val="007E2F25"/>
    <w:rsid w:val="007F1F09"/>
    <w:rsid w:val="00800A60"/>
    <w:rsid w:val="00804692"/>
    <w:rsid w:val="00813848"/>
    <w:rsid w:val="00840C19"/>
    <w:rsid w:val="0086139F"/>
    <w:rsid w:val="00870740"/>
    <w:rsid w:val="0087297B"/>
    <w:rsid w:val="00875463"/>
    <w:rsid w:val="00887FAA"/>
    <w:rsid w:val="0091161B"/>
    <w:rsid w:val="0093081F"/>
    <w:rsid w:val="00985E6C"/>
    <w:rsid w:val="00993188"/>
    <w:rsid w:val="009A38CE"/>
    <w:rsid w:val="009E4504"/>
    <w:rsid w:val="009E45C1"/>
    <w:rsid w:val="009E6E55"/>
    <w:rsid w:val="00A102B6"/>
    <w:rsid w:val="00AF1073"/>
    <w:rsid w:val="00AF454E"/>
    <w:rsid w:val="00B14F85"/>
    <w:rsid w:val="00B15325"/>
    <w:rsid w:val="00B22981"/>
    <w:rsid w:val="00B26268"/>
    <w:rsid w:val="00B4631E"/>
    <w:rsid w:val="00BB25B5"/>
    <w:rsid w:val="00C53FDE"/>
    <w:rsid w:val="00CD424F"/>
    <w:rsid w:val="00D32F91"/>
    <w:rsid w:val="00DA297E"/>
    <w:rsid w:val="00DA5F01"/>
    <w:rsid w:val="00DB0942"/>
    <w:rsid w:val="00DB30F2"/>
    <w:rsid w:val="00DC3612"/>
    <w:rsid w:val="00E01F86"/>
    <w:rsid w:val="00E16C25"/>
    <w:rsid w:val="00E43AC8"/>
    <w:rsid w:val="00E9553E"/>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7EE50"/>
  <w15:chartTrackingRefBased/>
  <w15:docId w15:val="{9A18F666-86E3-448D-A285-EE207ED5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21</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2025-12-31T05:03:00Z</dcterms:created>
  <dcterms:modified xsi:type="dcterms:W3CDTF">2026-01-12T03:52:00Z</dcterms:modified>
</cp:coreProperties>
</file>